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03C3C" w14:textId="77777777" w:rsidR="008E3A23" w:rsidRPr="005973D8" w:rsidRDefault="008E3A23">
      <w:pPr>
        <w:rPr>
          <w:rFonts w:ascii="BIZ UDゴシック" w:eastAsia="BIZ UDゴシック" w:hAnsi="BIZ UDゴシック"/>
        </w:rPr>
      </w:pPr>
    </w:p>
    <w:p w14:paraId="51E3C3B4" w14:textId="77777777" w:rsidR="007D5951" w:rsidRPr="005973D8" w:rsidRDefault="007D5951">
      <w:pPr>
        <w:rPr>
          <w:rFonts w:ascii="BIZ UDゴシック" w:eastAsia="BIZ UDゴシック" w:hAnsi="BIZ UDゴシック"/>
        </w:rPr>
      </w:pPr>
    </w:p>
    <w:tbl>
      <w:tblPr>
        <w:tblpPr w:leftFromText="142" w:rightFromText="142" w:vertAnchor="page" w:horzAnchor="margin" w:tblpXSpec="center" w:tblpY="18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8"/>
        <w:gridCol w:w="1626"/>
        <w:gridCol w:w="2040"/>
        <w:gridCol w:w="419"/>
        <w:gridCol w:w="698"/>
        <w:gridCol w:w="679"/>
        <w:gridCol w:w="47"/>
        <w:gridCol w:w="284"/>
        <w:gridCol w:w="1043"/>
        <w:gridCol w:w="658"/>
        <w:gridCol w:w="141"/>
        <w:gridCol w:w="283"/>
        <w:gridCol w:w="1410"/>
        <w:gridCol w:w="8"/>
      </w:tblGrid>
      <w:tr w:rsidR="00C42884" w:rsidRPr="005973D8" w14:paraId="56340734" w14:textId="77777777" w:rsidTr="00762B3B">
        <w:trPr>
          <w:gridAfter w:val="1"/>
          <w:wAfter w:w="8" w:type="dxa"/>
          <w:trHeight w:val="2834"/>
        </w:trPr>
        <w:tc>
          <w:tcPr>
            <w:tcW w:w="9736" w:type="dxa"/>
            <w:gridSpan w:val="1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9D7BE89" w14:textId="518F980E" w:rsidR="00C42884" w:rsidRPr="00214447" w:rsidRDefault="00C42884" w:rsidP="00762B3B">
            <w:pPr>
              <w:spacing w:before="180"/>
              <w:jc w:val="center"/>
              <w:rPr>
                <w:rFonts w:ascii="BIZ UDゴシック" w:eastAsia="BIZ UDゴシック" w:hAnsi="BIZ UDゴシック"/>
                <w:spacing w:val="20"/>
                <w:u w:val="single"/>
              </w:rPr>
            </w:pPr>
            <w:r w:rsidRPr="00214447">
              <w:rPr>
                <w:rFonts w:ascii="BIZ UDゴシック" w:eastAsia="BIZ UDゴシック" w:hAnsi="BIZ UDゴシック" w:hint="eastAsia"/>
                <w:spacing w:val="20"/>
                <w:u w:val="single"/>
              </w:rPr>
              <w:t>市民活動サポートセンター使用申請書</w:t>
            </w:r>
          </w:p>
          <w:p w14:paraId="54B5680F" w14:textId="77777777" w:rsidR="00C42884" w:rsidRPr="005973D8" w:rsidRDefault="00245D4C" w:rsidP="00762B3B">
            <w:pPr>
              <w:spacing w:before="180"/>
              <w:jc w:val="right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4BFE1CB" wp14:editId="66006238">
                      <wp:simplePos x="0" y="0"/>
                      <wp:positionH relativeFrom="column">
                        <wp:posOffset>4531360</wp:posOffset>
                      </wp:positionH>
                      <wp:positionV relativeFrom="paragraph">
                        <wp:posOffset>50800</wp:posOffset>
                      </wp:positionV>
                      <wp:extent cx="1501140" cy="251460"/>
                      <wp:effectExtent l="0" t="0" r="22860" b="1524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1140" cy="2514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alpha val="0"/>
                                </a:schemeClr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ED27EC" id="正方形/長方形 4" o:spid="_x0000_s1026" style="position:absolute;margin-left:356.8pt;margin-top:4pt;width:118.2pt;height:19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" fillcolor="#4f81bd [3204]" strokecolor="black [3213]" strokeweight="1pt">
                      <v:fill opacity="0"/>
                    </v:rect>
                  </w:pict>
                </mc:Fallback>
              </mc:AlternateContent>
            </w:r>
            <w:r w:rsidRPr="005973D8">
              <w:rPr>
                <w:rFonts w:ascii="BIZ UDゴシック" w:eastAsia="BIZ UDゴシック" w:hAnsi="BIZ UDゴシック" w:hint="eastAsia"/>
              </w:rPr>
              <w:t>※許可</w:t>
            </w:r>
            <w:r w:rsidR="00C42884" w:rsidRPr="005973D8">
              <w:rPr>
                <w:rFonts w:ascii="BIZ UDゴシック" w:eastAsia="BIZ UDゴシック" w:hAnsi="BIZ UDゴシック" w:hint="eastAsia"/>
              </w:rPr>
              <w:t xml:space="preserve">第　</w:t>
            </w:r>
            <w:r w:rsidRPr="005973D8">
              <w:rPr>
                <w:rFonts w:ascii="BIZ UDゴシック" w:eastAsia="BIZ UDゴシック" w:hAnsi="BIZ UDゴシック" w:hint="eastAsia"/>
              </w:rPr>
              <w:t xml:space="preserve">  </w:t>
            </w:r>
            <w:r w:rsidR="00C42884" w:rsidRPr="005973D8">
              <w:rPr>
                <w:rFonts w:ascii="BIZ UDゴシック" w:eastAsia="BIZ UDゴシック" w:hAnsi="BIZ UDゴシック" w:hint="eastAsia"/>
              </w:rPr>
              <w:t xml:space="preserve">　　　号　</w:t>
            </w:r>
          </w:p>
          <w:p w14:paraId="4E65DC91" w14:textId="77777777" w:rsidR="00C42884" w:rsidRPr="005973D8" w:rsidRDefault="00B17349" w:rsidP="00762B3B">
            <w:pPr>
              <w:spacing w:before="180"/>
              <w:jc w:val="right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756862" w:rsidRPr="005973D8">
              <w:rPr>
                <w:rFonts w:ascii="BIZ UDゴシック" w:eastAsia="BIZ UDゴシック" w:hAnsi="BIZ UDゴシック" w:hint="eastAsia"/>
              </w:rPr>
              <w:t xml:space="preserve">年　</w:t>
            </w: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756862" w:rsidRPr="005973D8">
              <w:rPr>
                <w:rFonts w:ascii="BIZ UDゴシック" w:eastAsia="BIZ UDゴシック" w:hAnsi="BIZ UDゴシック" w:hint="eastAsia"/>
              </w:rPr>
              <w:t>月</w:t>
            </w:r>
            <w:r w:rsidRPr="005973D8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C42884" w:rsidRPr="005973D8">
              <w:rPr>
                <w:rFonts w:ascii="BIZ UDゴシック" w:eastAsia="BIZ UDゴシック" w:hAnsi="BIZ UDゴシック" w:hint="eastAsia"/>
              </w:rPr>
              <w:t xml:space="preserve">日　</w:t>
            </w:r>
          </w:p>
          <w:p w14:paraId="34CB8DB4" w14:textId="4DFD679B" w:rsidR="00C42884" w:rsidRDefault="00C42884" w:rsidP="00762B3B">
            <w:pPr>
              <w:spacing w:before="180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F43005" w:rsidRPr="00F43005">
              <w:rPr>
                <w:rFonts w:ascii="BIZ UDゴシック" w:eastAsia="BIZ UDゴシック" w:hAnsi="BIZ UDゴシック"/>
              </w:rPr>
              <w:t>特定非営利活動法人ふくしまNPOネットワークセンター　理事長</w:t>
            </w:r>
          </w:p>
          <w:p w14:paraId="054ECCC8" w14:textId="77777777" w:rsidR="00F43005" w:rsidRPr="005973D8" w:rsidRDefault="00F43005" w:rsidP="00762B3B">
            <w:pPr>
              <w:spacing w:before="180"/>
              <w:rPr>
                <w:rFonts w:ascii="BIZ UDゴシック" w:eastAsia="BIZ UDゴシック" w:hAnsi="BIZ UDゴシック" w:hint="eastAsia"/>
              </w:rPr>
            </w:pPr>
          </w:p>
          <w:p w14:paraId="000802DE" w14:textId="37E190E7" w:rsidR="00C42884" w:rsidRPr="005973D8" w:rsidRDefault="00C42884" w:rsidP="007F243C">
            <w:pPr>
              <w:spacing w:after="60"/>
              <w:jc w:val="right"/>
              <w:rPr>
                <w:rFonts w:ascii="BIZ UDゴシック" w:eastAsia="BIZ UDゴシック" w:hAnsi="BIZ UDゴシック"/>
              </w:rPr>
            </w:pPr>
            <w:r w:rsidRPr="0096149D">
              <w:rPr>
                <w:rFonts w:ascii="BIZ UDゴシック" w:eastAsia="BIZ UDゴシック" w:hAnsi="BIZ UDゴシック" w:hint="eastAsia"/>
                <w:spacing w:val="315"/>
                <w:kern w:val="0"/>
                <w:fitText w:val="1050" w:id="-381439488"/>
              </w:rPr>
              <w:t>住</w:t>
            </w:r>
            <w:r w:rsidR="00B17349" w:rsidRPr="0096149D">
              <w:rPr>
                <w:rFonts w:ascii="BIZ UDゴシック" w:eastAsia="BIZ UDゴシック" w:hAnsi="BIZ UDゴシック" w:hint="eastAsia"/>
                <w:kern w:val="0"/>
                <w:fitText w:val="1050" w:id="-381439488"/>
              </w:rPr>
              <w:t>所</w:t>
            </w:r>
            <w:r w:rsidR="007F243C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BA555B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7F243C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BA555B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7F243C">
              <w:rPr>
                <w:rFonts w:ascii="BIZ UDゴシック" w:eastAsia="BIZ UDゴシック" w:hAnsi="BIZ UDゴシック" w:hint="eastAsia"/>
              </w:rPr>
              <w:t xml:space="preserve">　　　　　　　　　　　　　</w:t>
            </w:r>
          </w:p>
          <w:p w14:paraId="4E62B545" w14:textId="6380CDC0" w:rsidR="00C42884" w:rsidRDefault="00C42884" w:rsidP="007F243C">
            <w:pPr>
              <w:spacing w:after="60"/>
              <w:jc w:val="right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申請者　　</w:t>
            </w:r>
            <w:r w:rsidRPr="0096149D">
              <w:rPr>
                <w:rFonts w:ascii="BIZ UDゴシック" w:eastAsia="BIZ UDゴシック" w:hAnsi="BIZ UDゴシック" w:hint="eastAsia"/>
                <w:spacing w:val="105"/>
                <w:kern w:val="0"/>
                <w:fitText w:val="1050" w:id="-381439487"/>
              </w:rPr>
              <w:t>団体</w:t>
            </w:r>
            <w:r w:rsidR="00B17349" w:rsidRPr="0096149D">
              <w:rPr>
                <w:rFonts w:ascii="BIZ UDゴシック" w:eastAsia="BIZ UDゴシック" w:hAnsi="BIZ UDゴシック" w:hint="eastAsia"/>
                <w:kern w:val="0"/>
                <w:fitText w:val="1050" w:id="-381439487"/>
              </w:rPr>
              <w:t>名</w:t>
            </w:r>
            <w:r w:rsidR="007F243C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BA555B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7F243C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BA555B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7F243C">
              <w:rPr>
                <w:rFonts w:ascii="BIZ UDゴシック" w:eastAsia="BIZ UDゴシック" w:hAnsi="BIZ UDゴシック" w:hint="eastAsia"/>
              </w:rPr>
              <w:t xml:space="preserve">　　　　　　　　　　　　　</w:t>
            </w:r>
          </w:p>
          <w:p w14:paraId="3EB5EF82" w14:textId="5F6224CD" w:rsidR="00FB7553" w:rsidRPr="005973D8" w:rsidRDefault="00FB7553" w:rsidP="007F243C">
            <w:pPr>
              <w:spacing w:after="60"/>
              <w:jc w:val="right"/>
              <w:rPr>
                <w:rFonts w:ascii="BIZ UDゴシック" w:eastAsia="BIZ UDゴシック" w:hAnsi="BIZ UDゴシック"/>
              </w:rPr>
            </w:pPr>
            <w:r w:rsidRPr="00214447">
              <w:rPr>
                <w:rFonts w:ascii="BIZ UDゴシック" w:eastAsia="BIZ UDゴシック" w:hAnsi="BIZ UDゴシック" w:hint="eastAsia"/>
              </w:rPr>
              <w:t>代表者氏名</w:t>
            </w:r>
            <w:r w:rsidR="007F243C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BA555B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7F243C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BA555B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7F243C">
              <w:rPr>
                <w:rFonts w:ascii="BIZ UDゴシック" w:eastAsia="BIZ UDゴシック" w:hAnsi="BIZ UDゴシック" w:hint="eastAsia"/>
              </w:rPr>
              <w:t xml:space="preserve">　　　　　　　　　　　　　</w:t>
            </w:r>
          </w:p>
          <w:p w14:paraId="58B7677E" w14:textId="77777777" w:rsidR="00680AE1" w:rsidRDefault="00C42884" w:rsidP="00F43005">
            <w:pPr>
              <w:jc w:val="right"/>
              <w:rPr>
                <w:rFonts w:ascii="BIZ UDゴシック" w:eastAsia="BIZ UDゴシック" w:hAnsi="BIZ UDゴシック"/>
              </w:rPr>
            </w:pPr>
            <w:r w:rsidRPr="00B51374">
              <w:rPr>
                <w:rFonts w:ascii="BIZ UDゴシック" w:eastAsia="BIZ UDゴシック" w:hAnsi="BIZ UDゴシック" w:hint="eastAsia"/>
                <w:spacing w:val="315"/>
                <w:kern w:val="0"/>
                <w:fitText w:val="1050" w:id="-381439486"/>
              </w:rPr>
              <w:t>電</w:t>
            </w:r>
            <w:r w:rsidR="00323599" w:rsidRPr="00B51374">
              <w:rPr>
                <w:rFonts w:ascii="BIZ UDゴシック" w:eastAsia="BIZ UDゴシック" w:hAnsi="BIZ UDゴシック" w:hint="eastAsia"/>
                <w:kern w:val="0"/>
                <w:fitText w:val="1050" w:id="-381439486"/>
              </w:rPr>
              <w:t>話</w:t>
            </w:r>
            <w:r w:rsidR="007F243C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BA555B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7F243C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BA555B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7F243C">
              <w:rPr>
                <w:rFonts w:ascii="BIZ UDゴシック" w:eastAsia="BIZ UDゴシック" w:hAnsi="BIZ UDゴシック" w:hint="eastAsia"/>
              </w:rPr>
              <w:t xml:space="preserve">　　　　　　　　　　　　　</w:t>
            </w:r>
          </w:p>
          <w:p w14:paraId="5C41750B" w14:textId="0D7C86A5" w:rsidR="00F43005" w:rsidRPr="00680AE1" w:rsidRDefault="00F43005" w:rsidP="00F43005">
            <w:pPr>
              <w:jc w:val="right"/>
              <w:rPr>
                <w:rFonts w:ascii="BIZ UDゴシック" w:eastAsia="BIZ UDゴシック" w:hAnsi="BIZ UDゴシック" w:hint="eastAsia"/>
              </w:rPr>
            </w:pPr>
          </w:p>
        </w:tc>
      </w:tr>
      <w:tr w:rsidR="00C42884" w:rsidRPr="005973D8" w14:paraId="4D861A2B" w14:textId="77777777" w:rsidTr="00762B3B">
        <w:trPr>
          <w:gridAfter w:val="1"/>
          <w:wAfter w:w="8" w:type="dxa"/>
          <w:trHeight w:val="495"/>
        </w:trPr>
        <w:tc>
          <w:tcPr>
            <w:tcW w:w="408" w:type="dxa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14:paraId="2505386C" w14:textId="77777777" w:rsidR="00C42884" w:rsidRPr="005973D8" w:rsidRDefault="00C42884" w:rsidP="00762B3B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626" w:type="dxa"/>
            <w:vAlign w:val="center"/>
          </w:tcPr>
          <w:p w14:paraId="54525B9A" w14:textId="77777777" w:rsidR="00C42884" w:rsidRPr="005973D8" w:rsidRDefault="00C42884" w:rsidP="00762B3B">
            <w:pPr>
              <w:jc w:val="distribute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使用責任者</w:t>
            </w:r>
          </w:p>
        </w:tc>
        <w:tc>
          <w:tcPr>
            <w:tcW w:w="3157" w:type="dxa"/>
            <w:gridSpan w:val="3"/>
            <w:vAlign w:val="center"/>
          </w:tcPr>
          <w:p w14:paraId="76911103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4545" w:type="dxa"/>
            <w:gridSpan w:val="8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14:paraId="364699C6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</w:p>
        </w:tc>
      </w:tr>
      <w:tr w:rsidR="00C42884" w:rsidRPr="005973D8" w14:paraId="5DAEB194" w14:textId="77777777" w:rsidTr="00762B3B">
        <w:trPr>
          <w:gridAfter w:val="1"/>
          <w:wAfter w:w="8" w:type="dxa"/>
          <w:trHeight w:val="815"/>
        </w:trPr>
        <w:tc>
          <w:tcPr>
            <w:tcW w:w="9736" w:type="dxa"/>
            <w:gridSpan w:val="13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2CA6CA46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　　※使用責任者は代表者と同一でも可。</w:t>
            </w:r>
          </w:p>
          <w:p w14:paraId="15AAB36D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　　　</w:t>
            </w:r>
          </w:p>
          <w:p w14:paraId="50B227D3" w14:textId="77777777" w:rsidR="00C42884" w:rsidRPr="005973D8" w:rsidRDefault="00C42884" w:rsidP="00762B3B">
            <w:pPr>
              <w:ind w:firstLineChars="100" w:firstLine="210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次のとおり申請します。</w:t>
            </w:r>
          </w:p>
        </w:tc>
      </w:tr>
      <w:tr w:rsidR="00C42884" w:rsidRPr="005973D8" w14:paraId="25CB22A7" w14:textId="77777777" w:rsidTr="00762B3B">
        <w:trPr>
          <w:gridAfter w:val="1"/>
          <w:wAfter w:w="8" w:type="dxa"/>
          <w:trHeight w:val="567"/>
        </w:trPr>
        <w:tc>
          <w:tcPr>
            <w:tcW w:w="2034" w:type="dxa"/>
            <w:gridSpan w:val="2"/>
            <w:tcBorders>
              <w:left w:val="single" w:sz="12" w:space="0" w:color="auto"/>
            </w:tcBorders>
            <w:vAlign w:val="center"/>
          </w:tcPr>
          <w:p w14:paraId="11DF5223" w14:textId="77777777" w:rsidR="00C42884" w:rsidRPr="005973D8" w:rsidRDefault="00D90FB6" w:rsidP="00762B3B">
            <w:pPr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1　使　用　日　時</w:t>
            </w:r>
          </w:p>
        </w:tc>
        <w:tc>
          <w:tcPr>
            <w:tcW w:w="2459" w:type="dxa"/>
            <w:gridSpan w:val="2"/>
            <w:tcBorders>
              <w:right w:val="nil"/>
            </w:tcBorders>
            <w:vAlign w:val="center"/>
          </w:tcPr>
          <w:p w14:paraId="3F5EB440" w14:textId="77777777" w:rsidR="00C42884" w:rsidRPr="005973D8" w:rsidRDefault="00323599" w:rsidP="00762B3B">
            <w:pPr>
              <w:jc w:val="right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年　</w:t>
            </w:r>
            <w:r w:rsidR="00B17349"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5973D8">
              <w:rPr>
                <w:rFonts w:ascii="BIZ UDゴシック" w:eastAsia="BIZ UDゴシック" w:hAnsi="BIZ UDゴシック" w:hint="eastAsia"/>
              </w:rPr>
              <w:t>月</w:t>
            </w:r>
            <w:r w:rsidR="00B17349" w:rsidRPr="005973D8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C42884" w:rsidRPr="005973D8">
              <w:rPr>
                <w:rFonts w:ascii="BIZ UDゴシック" w:eastAsia="BIZ UDゴシック" w:hAnsi="BIZ UDゴシック" w:hint="eastAsia"/>
              </w:rPr>
              <w:t>日</w:t>
            </w:r>
          </w:p>
        </w:tc>
        <w:tc>
          <w:tcPr>
            <w:tcW w:w="698" w:type="dxa"/>
            <w:tcBorders>
              <w:left w:val="nil"/>
              <w:right w:val="nil"/>
            </w:tcBorders>
            <w:vAlign w:val="center"/>
          </w:tcPr>
          <w:p w14:paraId="2F35C32F" w14:textId="77777777" w:rsidR="00C42884" w:rsidRPr="005973D8" w:rsidRDefault="00C42884" w:rsidP="00762B3B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午前</w:t>
            </w:r>
          </w:p>
          <w:p w14:paraId="3C8DA3F0" w14:textId="77777777" w:rsidR="00C42884" w:rsidRPr="005973D8" w:rsidRDefault="00C42884" w:rsidP="00762B3B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午後</w:t>
            </w:r>
          </w:p>
        </w:tc>
        <w:tc>
          <w:tcPr>
            <w:tcW w:w="2053" w:type="dxa"/>
            <w:gridSpan w:val="4"/>
            <w:tcBorders>
              <w:left w:val="nil"/>
              <w:right w:val="nil"/>
            </w:tcBorders>
            <w:vAlign w:val="center"/>
          </w:tcPr>
          <w:p w14:paraId="20D6FB11" w14:textId="77777777" w:rsidR="00C42884" w:rsidRPr="005973D8" w:rsidRDefault="00323599" w:rsidP="00762B3B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B17349"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5973D8">
              <w:rPr>
                <w:rFonts w:ascii="BIZ UDゴシック" w:eastAsia="BIZ UDゴシック" w:hAnsi="BIZ UDゴシック" w:hint="eastAsia"/>
              </w:rPr>
              <w:t>時</w:t>
            </w:r>
            <w:r w:rsidR="00B17349" w:rsidRPr="005973D8">
              <w:rPr>
                <w:rFonts w:ascii="BIZ UDゴシック" w:eastAsia="BIZ UDゴシック" w:hAnsi="BIZ UDゴシック" w:hint="eastAsia"/>
              </w:rPr>
              <w:t xml:space="preserve">　　</w:t>
            </w:r>
            <w:r w:rsidR="00C42884" w:rsidRPr="005973D8">
              <w:rPr>
                <w:rFonts w:ascii="BIZ UDゴシック" w:eastAsia="BIZ UDゴシック" w:hAnsi="BIZ UDゴシック" w:hint="eastAsia"/>
              </w:rPr>
              <w:t>分から</w:t>
            </w:r>
          </w:p>
        </w:tc>
        <w:tc>
          <w:tcPr>
            <w:tcW w:w="799" w:type="dxa"/>
            <w:gridSpan w:val="2"/>
            <w:tcBorders>
              <w:left w:val="nil"/>
              <w:right w:val="nil"/>
            </w:tcBorders>
            <w:vAlign w:val="center"/>
          </w:tcPr>
          <w:p w14:paraId="726A7C96" w14:textId="77777777" w:rsidR="00C42884" w:rsidRPr="005973D8" w:rsidRDefault="00C42884" w:rsidP="00762B3B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午前</w:t>
            </w:r>
          </w:p>
          <w:p w14:paraId="7A3A7648" w14:textId="77777777" w:rsidR="00C42884" w:rsidRPr="005973D8" w:rsidRDefault="00C42884" w:rsidP="00762B3B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午後</w:t>
            </w:r>
          </w:p>
        </w:tc>
        <w:tc>
          <w:tcPr>
            <w:tcW w:w="1693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14:paraId="2FD8A8A9" w14:textId="77777777" w:rsidR="00C42884" w:rsidRPr="005973D8" w:rsidRDefault="00B17349" w:rsidP="00762B3B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323599" w:rsidRPr="005973D8">
              <w:rPr>
                <w:rFonts w:ascii="BIZ UDゴシック" w:eastAsia="BIZ UDゴシック" w:hAnsi="BIZ UDゴシック" w:hint="eastAsia"/>
              </w:rPr>
              <w:t>時</w:t>
            </w: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C42884" w:rsidRPr="005973D8">
              <w:rPr>
                <w:rFonts w:ascii="BIZ UDゴシック" w:eastAsia="BIZ UDゴシック" w:hAnsi="BIZ UDゴシック" w:hint="eastAsia"/>
              </w:rPr>
              <w:t>分まで</w:t>
            </w:r>
          </w:p>
        </w:tc>
      </w:tr>
      <w:tr w:rsidR="00C42884" w:rsidRPr="005973D8" w14:paraId="374A2501" w14:textId="77777777" w:rsidTr="00762B3B">
        <w:trPr>
          <w:gridAfter w:val="1"/>
          <w:wAfter w:w="8" w:type="dxa"/>
          <w:trHeight w:val="567"/>
        </w:trPr>
        <w:tc>
          <w:tcPr>
            <w:tcW w:w="2034" w:type="dxa"/>
            <w:gridSpan w:val="2"/>
            <w:tcBorders>
              <w:left w:val="single" w:sz="12" w:space="0" w:color="auto"/>
            </w:tcBorders>
            <w:vAlign w:val="center"/>
          </w:tcPr>
          <w:p w14:paraId="7CFD308A" w14:textId="77777777" w:rsidR="00C42884" w:rsidRPr="005973D8" w:rsidRDefault="00D90FB6" w:rsidP="00762B3B">
            <w:pPr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2　行　　事　　名</w:t>
            </w:r>
          </w:p>
        </w:tc>
        <w:tc>
          <w:tcPr>
            <w:tcW w:w="4167" w:type="dxa"/>
            <w:gridSpan w:val="6"/>
            <w:vAlign w:val="center"/>
          </w:tcPr>
          <w:p w14:paraId="183C101A" w14:textId="77777777" w:rsidR="00C42884" w:rsidRPr="005973D8" w:rsidRDefault="00C42884" w:rsidP="00B17349">
            <w:pPr>
              <w:ind w:left="210" w:hangingChars="100" w:hanging="210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842" w:type="dxa"/>
            <w:gridSpan w:val="3"/>
            <w:vAlign w:val="center"/>
          </w:tcPr>
          <w:p w14:paraId="5342738F" w14:textId="77777777" w:rsidR="00C42884" w:rsidRPr="005973D8" w:rsidRDefault="00C42884" w:rsidP="00762B3B">
            <w:pPr>
              <w:ind w:left="210" w:right="210" w:hanging="210"/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5973D8">
              <w:rPr>
                <w:rFonts w:ascii="BIZ UDゴシック" w:eastAsia="BIZ UDゴシック" w:hAnsi="BIZ UDゴシック" w:hint="eastAsia"/>
                <w:sz w:val="20"/>
              </w:rPr>
              <w:t>使用者数又は</w:t>
            </w:r>
          </w:p>
          <w:p w14:paraId="3758250B" w14:textId="77777777" w:rsidR="00C42884" w:rsidRPr="005973D8" w:rsidRDefault="00C42884" w:rsidP="00762B3B">
            <w:pPr>
              <w:ind w:left="210" w:right="210" w:hanging="210"/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5973D8">
              <w:rPr>
                <w:rFonts w:ascii="BIZ UDゴシック" w:eastAsia="BIZ UDゴシック" w:hAnsi="BIZ UDゴシック" w:hint="eastAsia"/>
                <w:sz w:val="20"/>
              </w:rPr>
              <w:t>入場予定者数</w:t>
            </w:r>
          </w:p>
        </w:tc>
        <w:tc>
          <w:tcPr>
            <w:tcW w:w="1693" w:type="dxa"/>
            <w:gridSpan w:val="2"/>
            <w:tcBorders>
              <w:right w:val="single" w:sz="12" w:space="0" w:color="auto"/>
            </w:tcBorders>
            <w:vAlign w:val="center"/>
          </w:tcPr>
          <w:p w14:paraId="4B91E6A5" w14:textId="77777777" w:rsidR="00C42884" w:rsidRPr="005973D8" w:rsidRDefault="00C42884" w:rsidP="00762B3B">
            <w:pPr>
              <w:jc w:val="right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人</w:t>
            </w:r>
          </w:p>
        </w:tc>
      </w:tr>
      <w:tr w:rsidR="00C42884" w:rsidRPr="005973D8" w14:paraId="1AAD9D3A" w14:textId="77777777" w:rsidTr="00762B3B">
        <w:trPr>
          <w:gridAfter w:val="1"/>
          <w:wAfter w:w="8" w:type="dxa"/>
          <w:trHeight w:val="920"/>
        </w:trPr>
        <w:tc>
          <w:tcPr>
            <w:tcW w:w="2034" w:type="dxa"/>
            <w:gridSpan w:val="2"/>
            <w:tcBorders>
              <w:left w:val="single" w:sz="12" w:space="0" w:color="auto"/>
            </w:tcBorders>
            <w:vAlign w:val="center"/>
          </w:tcPr>
          <w:p w14:paraId="327A61C5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3　行　事　内　容</w:t>
            </w:r>
          </w:p>
        </w:tc>
        <w:tc>
          <w:tcPr>
            <w:tcW w:w="7702" w:type="dxa"/>
            <w:gridSpan w:val="11"/>
            <w:tcBorders>
              <w:right w:val="single" w:sz="12" w:space="0" w:color="auto"/>
            </w:tcBorders>
            <w:vAlign w:val="center"/>
          </w:tcPr>
          <w:p w14:paraId="1C058435" w14:textId="77777777" w:rsidR="00C42884" w:rsidRPr="005973D8" w:rsidRDefault="00C42884" w:rsidP="00323599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C42884" w:rsidRPr="005973D8" w14:paraId="08E2EBC7" w14:textId="77777777" w:rsidTr="00762B3B">
        <w:trPr>
          <w:cantSplit/>
          <w:trHeight w:val="536"/>
        </w:trPr>
        <w:tc>
          <w:tcPr>
            <w:tcW w:w="2034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117587D9" w14:textId="77777777" w:rsidR="00C42884" w:rsidRPr="005973D8" w:rsidRDefault="00C42884" w:rsidP="00762B3B">
            <w:pPr>
              <w:spacing w:line="480" w:lineRule="auto"/>
              <w:ind w:left="318" w:hanging="318"/>
              <w:jc w:val="distribute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4　</w:t>
            </w:r>
            <w:r w:rsidRPr="005973D8">
              <w:rPr>
                <w:rFonts w:ascii="BIZ UDゴシック" w:eastAsia="BIZ UDゴシック" w:hAnsi="BIZ UDゴシック" w:hint="eastAsia"/>
                <w:spacing w:val="98"/>
              </w:rPr>
              <w:t>使用室</w:t>
            </w:r>
            <w:r w:rsidRPr="005973D8">
              <w:rPr>
                <w:rFonts w:ascii="BIZ UDゴシック" w:eastAsia="BIZ UDゴシック" w:hAnsi="BIZ UDゴシック" w:hint="eastAsia"/>
              </w:rPr>
              <w:t>名</w:t>
            </w:r>
            <w:r w:rsidRPr="005973D8">
              <w:rPr>
                <w:rFonts w:ascii="BIZ UDゴシック" w:eastAsia="BIZ UDゴシック" w:hAnsi="BIZ UDゴシック" w:hint="eastAsia"/>
                <w:spacing w:val="471"/>
              </w:rPr>
              <w:t>及</w:t>
            </w:r>
            <w:r w:rsidRPr="005973D8">
              <w:rPr>
                <w:rFonts w:ascii="BIZ UDゴシック" w:eastAsia="BIZ UDゴシック" w:hAnsi="BIZ UDゴシック" w:hint="eastAsia"/>
              </w:rPr>
              <w:t>び</w:t>
            </w:r>
            <w:r w:rsidRPr="005973D8">
              <w:rPr>
                <w:rFonts w:ascii="BIZ UDゴシック" w:eastAsia="BIZ UDゴシック" w:hAnsi="BIZ UDゴシック" w:hint="eastAsia"/>
                <w:spacing w:val="40"/>
              </w:rPr>
              <w:t>基本使用</w:t>
            </w:r>
            <w:r w:rsidRPr="005973D8">
              <w:rPr>
                <w:rFonts w:ascii="BIZ UDゴシック" w:eastAsia="BIZ UDゴシック" w:hAnsi="BIZ UDゴシック" w:hint="eastAsia"/>
              </w:rPr>
              <w:t>料</w:t>
            </w:r>
          </w:p>
        </w:tc>
        <w:tc>
          <w:tcPr>
            <w:tcW w:w="204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4E95823" w14:textId="77777777" w:rsidR="00C42884" w:rsidRPr="005973D8" w:rsidRDefault="00C42884" w:rsidP="00DE2FF2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室　　名</w:t>
            </w:r>
          </w:p>
        </w:tc>
        <w:tc>
          <w:tcPr>
            <w:tcW w:w="1843" w:type="dxa"/>
            <w:gridSpan w:val="4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66E71B6B" w14:textId="77777777" w:rsidR="00C42884" w:rsidRPr="005973D8" w:rsidRDefault="00C42884" w:rsidP="00DE2FF2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  <w:spacing w:val="105"/>
              </w:rPr>
              <w:t>使用料</w:t>
            </w:r>
          </w:p>
        </w:tc>
        <w:tc>
          <w:tcPr>
            <w:tcW w:w="1985" w:type="dxa"/>
            <w:gridSpan w:val="3"/>
            <w:tcBorders>
              <w:top w:val="single" w:sz="12" w:space="0" w:color="auto"/>
            </w:tcBorders>
            <w:vAlign w:val="center"/>
          </w:tcPr>
          <w:p w14:paraId="4B13B681" w14:textId="77777777" w:rsidR="00C42884" w:rsidRPr="005973D8" w:rsidRDefault="00C42884" w:rsidP="00DE2FF2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室　　名</w:t>
            </w:r>
          </w:p>
        </w:tc>
        <w:tc>
          <w:tcPr>
            <w:tcW w:w="1842" w:type="dxa"/>
            <w:gridSpan w:val="4"/>
            <w:tcBorders>
              <w:top w:val="single" w:sz="12" w:space="0" w:color="auto"/>
            </w:tcBorders>
            <w:vAlign w:val="center"/>
          </w:tcPr>
          <w:p w14:paraId="4E4D5C83" w14:textId="77777777" w:rsidR="00C42884" w:rsidRPr="005973D8" w:rsidRDefault="00C42884" w:rsidP="00DE2FF2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  <w:spacing w:val="105"/>
              </w:rPr>
              <w:t>使用</w:t>
            </w:r>
            <w:r w:rsidRPr="005973D8">
              <w:rPr>
                <w:rFonts w:ascii="BIZ UDゴシック" w:eastAsia="BIZ UDゴシック" w:hAnsi="BIZ UDゴシック" w:hint="eastAsia"/>
              </w:rPr>
              <w:t>料</w:t>
            </w:r>
          </w:p>
        </w:tc>
      </w:tr>
      <w:tr w:rsidR="00C42884" w:rsidRPr="005973D8" w14:paraId="2CE16AD2" w14:textId="77777777" w:rsidTr="00762B3B">
        <w:trPr>
          <w:cantSplit/>
          <w:trHeight w:val="561"/>
        </w:trPr>
        <w:tc>
          <w:tcPr>
            <w:tcW w:w="2034" w:type="dxa"/>
            <w:gridSpan w:val="2"/>
            <w:vMerge/>
            <w:vAlign w:val="center"/>
          </w:tcPr>
          <w:p w14:paraId="047BF123" w14:textId="77777777" w:rsidR="00C42884" w:rsidRPr="005973D8" w:rsidRDefault="00C42884" w:rsidP="00762B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40" w:type="dxa"/>
            <w:tcBorders>
              <w:top w:val="single" w:sz="4" w:space="0" w:color="auto"/>
            </w:tcBorders>
            <w:vAlign w:val="bottom"/>
          </w:tcPr>
          <w:p w14:paraId="21DE75E7" w14:textId="77777777" w:rsidR="00C42884" w:rsidRPr="005973D8" w:rsidRDefault="00C42884" w:rsidP="00762B3B">
            <w:pPr>
              <w:spacing w:after="180"/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Ａ－１</w:t>
            </w:r>
          </w:p>
        </w:tc>
        <w:tc>
          <w:tcPr>
            <w:tcW w:w="1843" w:type="dxa"/>
            <w:gridSpan w:val="4"/>
            <w:tcBorders>
              <w:right w:val="double" w:sz="4" w:space="0" w:color="auto"/>
            </w:tcBorders>
            <w:vAlign w:val="center"/>
          </w:tcPr>
          <w:p w14:paraId="6E5DDC82" w14:textId="77777777" w:rsidR="00C42884" w:rsidRPr="005973D8" w:rsidRDefault="00C42884" w:rsidP="00762B3B">
            <w:pPr>
              <w:spacing w:before="60"/>
              <w:jc w:val="right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1985" w:type="dxa"/>
            <w:gridSpan w:val="3"/>
            <w:vAlign w:val="center"/>
          </w:tcPr>
          <w:p w14:paraId="21E14CE8" w14:textId="77777777" w:rsidR="00C42884" w:rsidRPr="005973D8" w:rsidRDefault="00C42884" w:rsidP="00762B3B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Ａ－２</w:t>
            </w:r>
          </w:p>
        </w:tc>
        <w:tc>
          <w:tcPr>
            <w:tcW w:w="1842" w:type="dxa"/>
            <w:gridSpan w:val="4"/>
            <w:vAlign w:val="center"/>
          </w:tcPr>
          <w:p w14:paraId="5B50267D" w14:textId="77777777" w:rsidR="00C42884" w:rsidRPr="005973D8" w:rsidRDefault="00C42884" w:rsidP="00762B3B">
            <w:pPr>
              <w:spacing w:before="60"/>
              <w:jc w:val="right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円</w:t>
            </w:r>
          </w:p>
        </w:tc>
      </w:tr>
      <w:tr w:rsidR="00C42884" w:rsidRPr="005973D8" w14:paraId="4DE98918" w14:textId="77777777" w:rsidTr="00762B3B">
        <w:trPr>
          <w:cantSplit/>
          <w:trHeight w:val="569"/>
        </w:trPr>
        <w:tc>
          <w:tcPr>
            <w:tcW w:w="2034" w:type="dxa"/>
            <w:gridSpan w:val="2"/>
            <w:vMerge/>
            <w:vAlign w:val="center"/>
          </w:tcPr>
          <w:p w14:paraId="5ECBB2DC" w14:textId="77777777" w:rsidR="00C42884" w:rsidRPr="005973D8" w:rsidRDefault="00C42884" w:rsidP="00762B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40" w:type="dxa"/>
            <w:vAlign w:val="center"/>
          </w:tcPr>
          <w:p w14:paraId="47998115" w14:textId="77777777" w:rsidR="00C42884" w:rsidRPr="005973D8" w:rsidRDefault="00C42884" w:rsidP="00762B3B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Ｂ－１</w:t>
            </w:r>
          </w:p>
        </w:tc>
        <w:tc>
          <w:tcPr>
            <w:tcW w:w="1843" w:type="dxa"/>
            <w:gridSpan w:val="4"/>
            <w:tcBorders>
              <w:right w:val="double" w:sz="4" w:space="0" w:color="auto"/>
            </w:tcBorders>
            <w:vAlign w:val="center"/>
          </w:tcPr>
          <w:p w14:paraId="66F9D054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985" w:type="dxa"/>
            <w:gridSpan w:val="3"/>
            <w:vAlign w:val="center"/>
          </w:tcPr>
          <w:p w14:paraId="18BA0E38" w14:textId="77777777" w:rsidR="00C42884" w:rsidRPr="005973D8" w:rsidRDefault="00C42884" w:rsidP="00762B3B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Ｂ－２</w:t>
            </w:r>
          </w:p>
        </w:tc>
        <w:tc>
          <w:tcPr>
            <w:tcW w:w="1842" w:type="dxa"/>
            <w:gridSpan w:val="4"/>
            <w:vAlign w:val="center"/>
          </w:tcPr>
          <w:p w14:paraId="34C03CCE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</w:tr>
      <w:tr w:rsidR="00C42884" w:rsidRPr="005973D8" w14:paraId="2B16D641" w14:textId="77777777" w:rsidTr="00762B3B">
        <w:trPr>
          <w:cantSplit/>
          <w:trHeight w:val="549"/>
        </w:trPr>
        <w:tc>
          <w:tcPr>
            <w:tcW w:w="2034" w:type="dxa"/>
            <w:gridSpan w:val="2"/>
            <w:vMerge/>
            <w:vAlign w:val="center"/>
          </w:tcPr>
          <w:p w14:paraId="133D4AE4" w14:textId="77777777" w:rsidR="00C42884" w:rsidRPr="005973D8" w:rsidRDefault="00C42884" w:rsidP="00762B3B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040" w:type="dxa"/>
            <w:vAlign w:val="center"/>
          </w:tcPr>
          <w:p w14:paraId="316ED942" w14:textId="77777777" w:rsidR="00C42884" w:rsidRPr="005973D8" w:rsidRDefault="00C42884" w:rsidP="00762B3B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多目的ホール</w:t>
            </w:r>
          </w:p>
        </w:tc>
        <w:tc>
          <w:tcPr>
            <w:tcW w:w="1843" w:type="dxa"/>
            <w:gridSpan w:val="4"/>
            <w:tcBorders>
              <w:right w:val="double" w:sz="4" w:space="0" w:color="auto"/>
            </w:tcBorders>
            <w:vAlign w:val="center"/>
          </w:tcPr>
          <w:p w14:paraId="049176F2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7C8F3A" wp14:editId="3D8F8B3F">
                      <wp:simplePos x="0" y="0"/>
                      <wp:positionH relativeFrom="column">
                        <wp:posOffset>1102360</wp:posOffset>
                      </wp:positionH>
                      <wp:positionV relativeFrom="paragraph">
                        <wp:posOffset>4445</wp:posOffset>
                      </wp:positionV>
                      <wp:extent cx="2438400" cy="342900"/>
                      <wp:effectExtent l="0" t="0" r="19050" b="19050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38400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EB0B6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86.8pt;margin-top:.35pt;width:19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"/>
                  </w:pict>
                </mc:Fallback>
              </mc:AlternateContent>
            </w: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985" w:type="dxa"/>
            <w:gridSpan w:val="3"/>
            <w:vAlign w:val="center"/>
          </w:tcPr>
          <w:p w14:paraId="5B8CDDB5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2" w:type="dxa"/>
            <w:gridSpan w:val="4"/>
            <w:vAlign w:val="center"/>
          </w:tcPr>
          <w:p w14:paraId="462240A5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</w:tr>
      <w:tr w:rsidR="00C42884" w:rsidRPr="005973D8" w14:paraId="74E87027" w14:textId="77777777" w:rsidTr="00450424">
        <w:trPr>
          <w:gridAfter w:val="1"/>
          <w:wAfter w:w="8" w:type="dxa"/>
          <w:trHeight w:val="567"/>
        </w:trPr>
        <w:tc>
          <w:tcPr>
            <w:tcW w:w="2034" w:type="dxa"/>
            <w:gridSpan w:val="2"/>
            <w:vAlign w:val="center"/>
          </w:tcPr>
          <w:p w14:paraId="26264D10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5　</w:t>
            </w:r>
            <w:r w:rsidRPr="005973D8">
              <w:rPr>
                <w:rFonts w:ascii="BIZ UDゴシック" w:eastAsia="BIZ UDゴシック" w:hAnsi="BIZ UDゴシック" w:hint="eastAsia"/>
                <w:spacing w:val="40"/>
              </w:rPr>
              <w:t>特別使用</w:t>
            </w:r>
            <w:r w:rsidRPr="005973D8">
              <w:rPr>
                <w:rFonts w:ascii="BIZ UDゴシック" w:eastAsia="BIZ UDゴシック" w:hAnsi="BIZ UDゴシック" w:hint="eastAsia"/>
              </w:rPr>
              <w:t>料</w:t>
            </w:r>
          </w:p>
        </w:tc>
        <w:tc>
          <w:tcPr>
            <w:tcW w:w="6292" w:type="dxa"/>
            <w:gridSpan w:val="10"/>
            <w:vAlign w:val="center"/>
          </w:tcPr>
          <w:p w14:paraId="2667234D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Pr="005973D8">
              <w:rPr>
                <w:rFonts w:ascii="BIZ UDゴシック" w:eastAsia="BIZ UDゴシック" w:hAnsi="BIZ UDゴシック"/>
              </w:rPr>
              <w:t>1</w:t>
            </w: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5973D8">
              <w:rPr>
                <w:rFonts w:ascii="BIZ UDゴシック" w:eastAsia="BIZ UDゴシック" w:hAnsi="BIZ UDゴシック" w:hint="eastAsia"/>
                <w:spacing w:val="105"/>
              </w:rPr>
              <w:t>冷房</w:t>
            </w:r>
            <w:r w:rsidRPr="005973D8">
              <w:rPr>
                <w:rFonts w:ascii="BIZ UDゴシック" w:eastAsia="BIZ UDゴシック" w:hAnsi="BIZ UDゴシック" w:hint="eastAsia"/>
              </w:rPr>
              <w:t xml:space="preserve">料　　　</w:t>
            </w:r>
            <w:r w:rsidRPr="005973D8">
              <w:rPr>
                <w:rFonts w:ascii="BIZ UDゴシック" w:eastAsia="BIZ UDゴシック" w:hAnsi="BIZ UDゴシック"/>
              </w:rPr>
              <w:t>2</w:t>
            </w: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5973D8">
              <w:rPr>
                <w:rFonts w:ascii="BIZ UDゴシック" w:eastAsia="BIZ UDゴシック" w:hAnsi="BIZ UDゴシック" w:hint="eastAsia"/>
                <w:spacing w:val="105"/>
              </w:rPr>
              <w:t>暖房</w:t>
            </w:r>
            <w:r w:rsidRPr="005973D8">
              <w:rPr>
                <w:rFonts w:ascii="BIZ UDゴシック" w:eastAsia="BIZ UDゴシック" w:hAnsi="BIZ UDゴシック" w:hint="eastAsia"/>
              </w:rPr>
              <w:t>料　（基本使用料×</w:t>
            </w:r>
            <w:r w:rsidRPr="005973D8">
              <w:rPr>
                <w:rFonts w:ascii="BIZ UDゴシック" w:eastAsia="BIZ UDゴシック" w:hAnsi="BIZ UDゴシック"/>
              </w:rPr>
              <w:t>20</w:t>
            </w:r>
            <w:r w:rsidRPr="005973D8">
              <w:rPr>
                <w:rFonts w:ascii="BIZ UDゴシック" w:eastAsia="BIZ UDゴシック" w:hAnsi="BIZ UDゴシック" w:hint="eastAsia"/>
              </w:rPr>
              <w:t>％）</w:t>
            </w:r>
          </w:p>
        </w:tc>
        <w:tc>
          <w:tcPr>
            <w:tcW w:w="1410" w:type="dxa"/>
            <w:vAlign w:val="center"/>
          </w:tcPr>
          <w:p w14:paraId="5DC1F532" w14:textId="77777777" w:rsidR="00C42884" w:rsidRPr="005973D8" w:rsidRDefault="00C42884" w:rsidP="00762B3B">
            <w:pPr>
              <w:spacing w:before="60"/>
              <w:jc w:val="right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円</w:t>
            </w:r>
          </w:p>
        </w:tc>
      </w:tr>
      <w:tr w:rsidR="00C42884" w:rsidRPr="005973D8" w14:paraId="7F065070" w14:textId="77777777" w:rsidTr="00762B3B">
        <w:trPr>
          <w:gridAfter w:val="1"/>
          <w:wAfter w:w="8" w:type="dxa"/>
          <w:cantSplit/>
          <w:trHeight w:val="567"/>
        </w:trPr>
        <w:tc>
          <w:tcPr>
            <w:tcW w:w="2034" w:type="dxa"/>
            <w:gridSpan w:val="2"/>
            <w:vMerge w:val="restart"/>
            <w:vAlign w:val="center"/>
          </w:tcPr>
          <w:p w14:paraId="14238514" w14:textId="77777777" w:rsidR="00C42884" w:rsidRPr="005973D8" w:rsidRDefault="00C42884" w:rsidP="00762B3B">
            <w:pPr>
              <w:ind w:left="315" w:hanging="315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6　</w:t>
            </w:r>
            <w:r w:rsidRPr="005973D8">
              <w:rPr>
                <w:rFonts w:ascii="BIZ UDゴシック" w:eastAsia="BIZ UDゴシック" w:hAnsi="BIZ UDゴシック" w:hint="eastAsia"/>
                <w:spacing w:val="111"/>
              </w:rPr>
              <w:t>使用物</w:t>
            </w:r>
            <w:r w:rsidRPr="005973D8">
              <w:rPr>
                <w:rFonts w:ascii="BIZ UDゴシック" w:eastAsia="BIZ UDゴシック" w:hAnsi="BIZ UDゴシック" w:hint="eastAsia"/>
              </w:rPr>
              <w:t>件</w:t>
            </w:r>
            <w:r w:rsidRPr="005973D8">
              <w:rPr>
                <w:rFonts w:ascii="BIZ UDゴシック" w:eastAsia="BIZ UDゴシック" w:hAnsi="BIZ UDゴシック" w:hint="eastAsia"/>
                <w:spacing w:val="315"/>
              </w:rPr>
              <w:t>及</w:t>
            </w:r>
            <w:r w:rsidRPr="005973D8">
              <w:rPr>
                <w:rFonts w:ascii="BIZ UDゴシック" w:eastAsia="BIZ UDゴシック" w:hAnsi="BIZ UDゴシック" w:hint="eastAsia"/>
              </w:rPr>
              <w:t>び</w:t>
            </w:r>
            <w:r w:rsidRPr="005973D8">
              <w:rPr>
                <w:rFonts w:ascii="BIZ UDゴシック" w:eastAsia="BIZ UDゴシック" w:hAnsi="BIZ UDゴシック" w:hint="eastAsia"/>
                <w:spacing w:val="218"/>
              </w:rPr>
              <w:t>使用</w:t>
            </w:r>
            <w:r w:rsidRPr="005973D8">
              <w:rPr>
                <w:rFonts w:ascii="BIZ UDゴシック" w:eastAsia="BIZ UDゴシック" w:hAnsi="BIZ UDゴシック" w:hint="eastAsia"/>
              </w:rPr>
              <w:t>料</w:t>
            </w:r>
          </w:p>
        </w:tc>
        <w:tc>
          <w:tcPr>
            <w:tcW w:w="2459" w:type="dxa"/>
            <w:gridSpan w:val="2"/>
            <w:vAlign w:val="center"/>
          </w:tcPr>
          <w:p w14:paraId="31B4FBF3" w14:textId="77777777" w:rsidR="00C42884" w:rsidRPr="005973D8" w:rsidRDefault="00C42884" w:rsidP="00762B3B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  <w:spacing w:val="210"/>
              </w:rPr>
              <w:t>物件</w:t>
            </w:r>
            <w:r w:rsidRPr="005973D8"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1377" w:type="dxa"/>
            <w:gridSpan w:val="2"/>
            <w:tcBorders>
              <w:right w:val="double" w:sz="4" w:space="0" w:color="auto"/>
            </w:tcBorders>
            <w:vAlign w:val="center"/>
          </w:tcPr>
          <w:p w14:paraId="07326F26" w14:textId="77777777" w:rsidR="00C42884" w:rsidRPr="005973D8" w:rsidRDefault="00C42884" w:rsidP="00762B3B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  <w:spacing w:val="105"/>
              </w:rPr>
              <w:t>使用</w:t>
            </w:r>
            <w:r w:rsidRPr="005973D8">
              <w:rPr>
                <w:rFonts w:ascii="BIZ UDゴシック" w:eastAsia="BIZ UDゴシック" w:hAnsi="BIZ UDゴシック" w:hint="eastAsia"/>
              </w:rPr>
              <w:t>料</w:t>
            </w:r>
          </w:p>
        </w:tc>
        <w:tc>
          <w:tcPr>
            <w:tcW w:w="2456" w:type="dxa"/>
            <w:gridSpan w:val="6"/>
            <w:tcBorders>
              <w:left w:val="double" w:sz="4" w:space="0" w:color="auto"/>
            </w:tcBorders>
            <w:vAlign w:val="center"/>
          </w:tcPr>
          <w:p w14:paraId="34DEBE6D" w14:textId="77777777" w:rsidR="00C42884" w:rsidRPr="005973D8" w:rsidRDefault="00C42884" w:rsidP="00762B3B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  <w:spacing w:val="210"/>
              </w:rPr>
              <w:t>物件</w:t>
            </w:r>
            <w:r w:rsidRPr="005973D8">
              <w:rPr>
                <w:rFonts w:ascii="BIZ UDゴシック" w:eastAsia="BIZ UDゴシック" w:hAnsi="BIZ UDゴシック" w:hint="eastAsia"/>
              </w:rPr>
              <w:t>名</w:t>
            </w:r>
          </w:p>
        </w:tc>
        <w:tc>
          <w:tcPr>
            <w:tcW w:w="1410" w:type="dxa"/>
            <w:vAlign w:val="center"/>
          </w:tcPr>
          <w:p w14:paraId="603C2939" w14:textId="77777777" w:rsidR="00C42884" w:rsidRPr="005973D8" w:rsidRDefault="00C42884" w:rsidP="00762B3B">
            <w:pPr>
              <w:spacing w:before="60"/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  <w:spacing w:val="105"/>
              </w:rPr>
              <w:t>使用</w:t>
            </w:r>
            <w:r w:rsidRPr="005973D8">
              <w:rPr>
                <w:rFonts w:ascii="BIZ UDゴシック" w:eastAsia="BIZ UDゴシック" w:hAnsi="BIZ UDゴシック" w:hint="eastAsia"/>
              </w:rPr>
              <w:t>料</w:t>
            </w:r>
          </w:p>
        </w:tc>
      </w:tr>
      <w:tr w:rsidR="00C42884" w:rsidRPr="005973D8" w14:paraId="1A3187A6" w14:textId="77777777" w:rsidTr="00450424">
        <w:trPr>
          <w:gridAfter w:val="1"/>
          <w:wAfter w:w="8" w:type="dxa"/>
          <w:cantSplit/>
          <w:trHeight w:val="545"/>
        </w:trPr>
        <w:tc>
          <w:tcPr>
            <w:tcW w:w="2034" w:type="dxa"/>
            <w:gridSpan w:val="2"/>
            <w:vMerge/>
            <w:vAlign w:val="center"/>
          </w:tcPr>
          <w:p w14:paraId="3048C5A2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459" w:type="dxa"/>
            <w:gridSpan w:val="2"/>
            <w:vAlign w:val="center"/>
          </w:tcPr>
          <w:p w14:paraId="72D2B5E2" w14:textId="77777777" w:rsidR="00C42884" w:rsidRPr="005973D8" w:rsidRDefault="00C42884" w:rsidP="00C126C3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プロジェクター</w:t>
            </w:r>
          </w:p>
        </w:tc>
        <w:tc>
          <w:tcPr>
            <w:tcW w:w="1377" w:type="dxa"/>
            <w:gridSpan w:val="2"/>
            <w:tcBorders>
              <w:right w:val="double" w:sz="4" w:space="0" w:color="auto"/>
            </w:tcBorders>
            <w:vAlign w:val="center"/>
          </w:tcPr>
          <w:p w14:paraId="18989DBC" w14:textId="77777777" w:rsidR="00C42884" w:rsidRPr="005973D8" w:rsidRDefault="00C42884" w:rsidP="00762B3B">
            <w:pPr>
              <w:spacing w:before="60"/>
              <w:jc w:val="right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円</w:t>
            </w:r>
          </w:p>
        </w:tc>
        <w:tc>
          <w:tcPr>
            <w:tcW w:w="2456" w:type="dxa"/>
            <w:gridSpan w:val="6"/>
            <w:tcBorders>
              <w:left w:val="double" w:sz="4" w:space="0" w:color="auto"/>
            </w:tcBorders>
            <w:vAlign w:val="center"/>
          </w:tcPr>
          <w:p w14:paraId="31E7E7E0" w14:textId="77777777" w:rsidR="00C42884" w:rsidRPr="005973D8" w:rsidRDefault="00C42884" w:rsidP="00C126C3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映像機器</w:t>
            </w:r>
          </w:p>
        </w:tc>
        <w:tc>
          <w:tcPr>
            <w:tcW w:w="1410" w:type="dxa"/>
            <w:vAlign w:val="center"/>
          </w:tcPr>
          <w:p w14:paraId="28B74728" w14:textId="77777777" w:rsidR="00C42884" w:rsidRPr="005973D8" w:rsidRDefault="00C42884" w:rsidP="00762B3B">
            <w:pPr>
              <w:spacing w:before="60"/>
              <w:jc w:val="right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円</w:t>
            </w:r>
          </w:p>
        </w:tc>
      </w:tr>
      <w:tr w:rsidR="00C42884" w:rsidRPr="005973D8" w14:paraId="43188351" w14:textId="77777777" w:rsidTr="00762B3B">
        <w:trPr>
          <w:gridAfter w:val="1"/>
          <w:wAfter w:w="8" w:type="dxa"/>
          <w:cantSplit/>
          <w:trHeight w:val="539"/>
        </w:trPr>
        <w:tc>
          <w:tcPr>
            <w:tcW w:w="2034" w:type="dxa"/>
            <w:gridSpan w:val="2"/>
            <w:vMerge/>
            <w:vAlign w:val="center"/>
          </w:tcPr>
          <w:p w14:paraId="792DB508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459" w:type="dxa"/>
            <w:gridSpan w:val="2"/>
            <w:vAlign w:val="center"/>
          </w:tcPr>
          <w:p w14:paraId="6986E9EB" w14:textId="77777777" w:rsidR="00C42884" w:rsidRPr="005973D8" w:rsidRDefault="00C42884" w:rsidP="00C126C3">
            <w:pPr>
              <w:jc w:val="center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スクリーン</w:t>
            </w:r>
          </w:p>
        </w:tc>
        <w:tc>
          <w:tcPr>
            <w:tcW w:w="1377" w:type="dxa"/>
            <w:gridSpan w:val="2"/>
            <w:tcBorders>
              <w:right w:val="double" w:sz="4" w:space="0" w:color="auto"/>
            </w:tcBorders>
            <w:vAlign w:val="center"/>
          </w:tcPr>
          <w:p w14:paraId="77C8B981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2456" w:type="dxa"/>
            <w:gridSpan w:val="6"/>
            <w:tcBorders>
              <w:left w:val="double" w:sz="4" w:space="0" w:color="auto"/>
            </w:tcBorders>
            <w:vAlign w:val="center"/>
          </w:tcPr>
          <w:p w14:paraId="6A818199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  <w:noProof/>
                <w:spacing w:val="105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6DDCE4C" wp14:editId="46400E5A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6985</wp:posOffset>
                      </wp:positionV>
                      <wp:extent cx="2461260" cy="342900"/>
                      <wp:effectExtent l="0" t="0" r="15240" b="1905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61260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782F8" id="AutoShape 7" o:spid="_x0000_s1026" type="#_x0000_t32" style="position:absolute;margin-left:-3.95pt;margin-top:.55pt;width:193.8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"/>
                  </w:pict>
                </mc:Fallback>
              </mc:AlternateContent>
            </w: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  <w:tc>
          <w:tcPr>
            <w:tcW w:w="1410" w:type="dxa"/>
            <w:vAlign w:val="center"/>
          </w:tcPr>
          <w:p w14:paraId="0555AE9D" w14:textId="77777777" w:rsidR="00C42884" w:rsidRPr="005973D8" w:rsidRDefault="00C42884" w:rsidP="00762B3B">
            <w:pPr>
              <w:spacing w:before="60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　</w:t>
            </w:r>
          </w:p>
        </w:tc>
      </w:tr>
      <w:tr w:rsidR="00C42884" w:rsidRPr="005973D8" w14:paraId="5959690D" w14:textId="77777777" w:rsidTr="00450424">
        <w:trPr>
          <w:gridAfter w:val="1"/>
          <w:wAfter w:w="8" w:type="dxa"/>
          <w:trHeight w:val="567"/>
        </w:trPr>
        <w:tc>
          <w:tcPr>
            <w:tcW w:w="2034" w:type="dxa"/>
            <w:gridSpan w:val="2"/>
            <w:vAlign w:val="center"/>
          </w:tcPr>
          <w:p w14:paraId="1E72A2CE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 xml:space="preserve">7　</w:t>
            </w:r>
            <w:r w:rsidRPr="005973D8">
              <w:rPr>
                <w:rFonts w:ascii="BIZ UDゴシック" w:eastAsia="BIZ UDゴシック" w:hAnsi="BIZ UDゴシック" w:hint="eastAsia"/>
                <w:spacing w:val="57"/>
              </w:rPr>
              <w:t>使用料合</w:t>
            </w:r>
            <w:r w:rsidRPr="005973D8">
              <w:rPr>
                <w:rFonts w:ascii="BIZ UDゴシック" w:eastAsia="BIZ UDゴシック" w:hAnsi="BIZ UDゴシック" w:hint="eastAsia"/>
              </w:rPr>
              <w:t>計</w:t>
            </w:r>
          </w:p>
        </w:tc>
        <w:tc>
          <w:tcPr>
            <w:tcW w:w="7702" w:type="dxa"/>
            <w:gridSpan w:val="11"/>
            <w:vAlign w:val="center"/>
          </w:tcPr>
          <w:p w14:paraId="2EDC6D4A" w14:textId="77777777" w:rsidR="00C42884" w:rsidRPr="005973D8" w:rsidRDefault="00C42884" w:rsidP="00762B3B">
            <w:pPr>
              <w:spacing w:before="60"/>
              <w:jc w:val="right"/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円</w:t>
            </w:r>
          </w:p>
        </w:tc>
      </w:tr>
      <w:tr w:rsidR="00C42884" w:rsidRPr="005973D8" w14:paraId="1A07DBCF" w14:textId="77777777" w:rsidTr="00762B3B">
        <w:trPr>
          <w:gridAfter w:val="1"/>
          <w:wAfter w:w="8" w:type="dxa"/>
          <w:trHeight w:val="567"/>
        </w:trPr>
        <w:tc>
          <w:tcPr>
            <w:tcW w:w="2034" w:type="dxa"/>
            <w:gridSpan w:val="2"/>
            <w:vAlign w:val="center"/>
          </w:tcPr>
          <w:p w14:paraId="56200844" w14:textId="77777777" w:rsidR="00C42884" w:rsidRPr="005973D8" w:rsidRDefault="00C42884" w:rsidP="00762B3B">
            <w:pPr>
              <w:rPr>
                <w:rFonts w:ascii="BIZ UDゴシック" w:eastAsia="BIZ UDゴシック" w:hAnsi="BIZ UDゴシック"/>
              </w:rPr>
            </w:pPr>
            <w:r w:rsidRPr="005973D8">
              <w:rPr>
                <w:rFonts w:ascii="BIZ UDゴシック" w:eastAsia="BIZ UDゴシック" w:hAnsi="BIZ UDゴシック" w:hint="eastAsia"/>
              </w:rPr>
              <w:t>8　備　　　　　考</w:t>
            </w:r>
          </w:p>
        </w:tc>
        <w:tc>
          <w:tcPr>
            <w:tcW w:w="7702" w:type="dxa"/>
            <w:gridSpan w:val="11"/>
          </w:tcPr>
          <w:p w14:paraId="25E9EBCD" w14:textId="77777777" w:rsidR="00C42884" w:rsidRPr="005973D8" w:rsidRDefault="00C42884" w:rsidP="00762B3B">
            <w:pPr>
              <w:spacing w:before="60"/>
              <w:jc w:val="right"/>
              <w:rPr>
                <w:rFonts w:ascii="BIZ UDゴシック" w:eastAsia="BIZ UDゴシック" w:hAnsi="BIZ UDゴシック"/>
              </w:rPr>
            </w:pPr>
          </w:p>
        </w:tc>
      </w:tr>
    </w:tbl>
    <w:p w14:paraId="3A8860DA" w14:textId="5B29CC2A" w:rsidR="00C42884" w:rsidRPr="00F353EA" w:rsidRDefault="00C42884" w:rsidP="00C126C3">
      <w:pPr>
        <w:ind w:firstLineChars="50" w:firstLine="105"/>
        <w:rPr>
          <w:rFonts w:ascii="BIZ UDゴシック" w:eastAsia="BIZ UDゴシック" w:hAnsi="BIZ UDゴシック"/>
          <w:strike/>
          <w:color w:val="EE0000"/>
        </w:rPr>
      </w:pPr>
      <w:r w:rsidRPr="00F353EA">
        <w:rPr>
          <w:rFonts w:ascii="BIZ UDゴシック" w:eastAsia="BIZ UDゴシック" w:hAnsi="BIZ UDゴシック" w:hint="eastAsia"/>
        </w:rPr>
        <w:t>様式第</w:t>
      </w:r>
      <w:r w:rsidR="00450424" w:rsidRPr="00F353EA">
        <w:rPr>
          <w:rFonts w:ascii="BIZ UDゴシック" w:eastAsia="BIZ UDゴシック" w:hAnsi="BIZ UDゴシック" w:hint="eastAsia"/>
        </w:rPr>
        <w:t>１</w:t>
      </w:r>
      <w:r w:rsidRPr="00F353EA">
        <w:rPr>
          <w:rFonts w:ascii="BIZ UDゴシック" w:eastAsia="BIZ UDゴシック" w:hAnsi="BIZ UDゴシック" w:hint="eastAsia"/>
        </w:rPr>
        <w:t>号</w:t>
      </w:r>
    </w:p>
    <w:p w14:paraId="1CF85E12" w14:textId="77777777" w:rsidR="00450424" w:rsidRPr="005973D8" w:rsidRDefault="00450424" w:rsidP="00C126C3">
      <w:pPr>
        <w:ind w:firstLineChars="200" w:firstLine="420"/>
        <w:rPr>
          <w:rFonts w:ascii="BIZ UDゴシック" w:eastAsia="BIZ UDゴシック" w:hAnsi="BIZ UDゴシック"/>
        </w:rPr>
      </w:pPr>
      <w:r w:rsidRPr="005973D8">
        <w:rPr>
          <w:rFonts w:ascii="BIZ UDゴシック" w:eastAsia="BIZ UDゴシック" w:hAnsi="BIZ UDゴシック" w:hint="eastAsia"/>
        </w:rPr>
        <w:t>記入</w:t>
      </w:r>
      <w:r w:rsidR="00AD7F10" w:rsidRPr="005973D8">
        <w:rPr>
          <w:rFonts w:ascii="BIZ UDゴシック" w:eastAsia="BIZ UDゴシック" w:hAnsi="BIZ UDゴシック" w:hint="eastAsia"/>
        </w:rPr>
        <w:t>上</w:t>
      </w:r>
      <w:r w:rsidRPr="005973D8">
        <w:rPr>
          <w:rFonts w:ascii="BIZ UDゴシック" w:eastAsia="BIZ UDゴシック" w:hAnsi="BIZ UDゴシック" w:hint="eastAsia"/>
        </w:rPr>
        <w:t>の注意</w:t>
      </w:r>
    </w:p>
    <w:p w14:paraId="7F3D87F7" w14:textId="77777777" w:rsidR="00746144" w:rsidRPr="005973D8" w:rsidRDefault="00450424" w:rsidP="00AD7F10">
      <w:pPr>
        <w:ind w:firstLineChars="300" w:firstLine="630"/>
        <w:rPr>
          <w:rFonts w:ascii="BIZ UDゴシック" w:eastAsia="BIZ UDゴシック" w:hAnsi="BIZ UDゴシック"/>
        </w:rPr>
      </w:pPr>
      <w:r w:rsidRPr="005973D8">
        <w:rPr>
          <w:rFonts w:ascii="BIZ UDゴシック" w:eastAsia="BIZ UDゴシック" w:hAnsi="BIZ UDゴシック" w:hint="eastAsia"/>
        </w:rPr>
        <w:t xml:space="preserve">１　</w:t>
      </w:r>
      <w:r w:rsidR="00746144" w:rsidRPr="005973D8">
        <w:rPr>
          <w:rFonts w:ascii="BIZ UDゴシック" w:eastAsia="BIZ UDゴシック" w:hAnsi="BIZ UDゴシック" w:hint="eastAsia"/>
        </w:rPr>
        <w:t>許可番号は記入しないでください。</w:t>
      </w:r>
    </w:p>
    <w:p w14:paraId="76960E1B" w14:textId="77777777" w:rsidR="00143744" w:rsidRPr="005973D8" w:rsidRDefault="00450424" w:rsidP="00AD7F10">
      <w:pPr>
        <w:ind w:firstLineChars="300" w:firstLine="630"/>
        <w:rPr>
          <w:rFonts w:ascii="BIZ UDゴシック" w:eastAsia="BIZ UDゴシック" w:hAnsi="BIZ UDゴシック"/>
        </w:rPr>
      </w:pPr>
      <w:r w:rsidRPr="005973D8">
        <w:rPr>
          <w:rFonts w:ascii="BIZ UDゴシック" w:eastAsia="BIZ UDゴシック" w:hAnsi="BIZ UDゴシック" w:hint="eastAsia"/>
        </w:rPr>
        <w:t xml:space="preserve">２　</w:t>
      </w:r>
      <w:r w:rsidR="000E4EC7" w:rsidRPr="005973D8">
        <w:rPr>
          <w:rFonts w:ascii="BIZ UDゴシック" w:eastAsia="BIZ UDゴシック" w:hAnsi="BIZ UDゴシック" w:hint="eastAsia"/>
        </w:rPr>
        <w:t>項目4，6に関しては、貸出を希望する室名及び物件名に○をつけ</w:t>
      </w:r>
      <w:r w:rsidR="00A759A4" w:rsidRPr="005973D8">
        <w:rPr>
          <w:rFonts w:ascii="BIZ UDゴシック" w:eastAsia="BIZ UDゴシック" w:hAnsi="BIZ UDゴシック" w:hint="eastAsia"/>
        </w:rPr>
        <w:t>、使用料を記入し</w:t>
      </w:r>
      <w:r w:rsidR="000E4EC7" w:rsidRPr="005973D8">
        <w:rPr>
          <w:rFonts w:ascii="BIZ UDゴシック" w:eastAsia="BIZ UDゴシック" w:hAnsi="BIZ UDゴシック" w:hint="eastAsia"/>
        </w:rPr>
        <w:t>てください。</w:t>
      </w:r>
    </w:p>
    <w:sectPr w:rsidR="00143744" w:rsidRPr="005973D8" w:rsidSect="007D5951">
      <w:pgSz w:w="11906" w:h="16838" w:code="9"/>
      <w:pgMar w:top="720" w:right="720" w:bottom="720" w:left="720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4944C" w14:textId="77777777" w:rsidR="00FF31AF" w:rsidRDefault="00FF31AF">
      <w:r>
        <w:separator/>
      </w:r>
    </w:p>
  </w:endnote>
  <w:endnote w:type="continuationSeparator" w:id="0">
    <w:p w14:paraId="47A653E5" w14:textId="77777777" w:rsidR="00FF31AF" w:rsidRDefault="00FF3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FFD5B" w14:textId="77777777" w:rsidR="00FF31AF" w:rsidRDefault="00FF31AF">
      <w:r>
        <w:separator/>
      </w:r>
    </w:p>
  </w:footnote>
  <w:footnote w:type="continuationSeparator" w:id="0">
    <w:p w14:paraId="732E8611" w14:textId="77777777" w:rsidR="00FF31AF" w:rsidRDefault="00FF31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56A83"/>
    <w:multiLevelType w:val="hybridMultilevel"/>
    <w:tmpl w:val="66401F3A"/>
    <w:lvl w:ilvl="0" w:tplc="010469F6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0387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3744"/>
    <w:rsid w:val="00074675"/>
    <w:rsid w:val="000E216F"/>
    <w:rsid w:val="000E4EC7"/>
    <w:rsid w:val="00117082"/>
    <w:rsid w:val="00143744"/>
    <w:rsid w:val="001A5298"/>
    <w:rsid w:val="00214447"/>
    <w:rsid w:val="00233827"/>
    <w:rsid w:val="00245D4C"/>
    <w:rsid w:val="00323599"/>
    <w:rsid w:val="003B6F4C"/>
    <w:rsid w:val="00450424"/>
    <w:rsid w:val="00475837"/>
    <w:rsid w:val="004D1F7C"/>
    <w:rsid w:val="004E3CE3"/>
    <w:rsid w:val="004F22E1"/>
    <w:rsid w:val="005175AB"/>
    <w:rsid w:val="00580534"/>
    <w:rsid w:val="005973D8"/>
    <w:rsid w:val="00611F6B"/>
    <w:rsid w:val="006706DE"/>
    <w:rsid w:val="00680AE1"/>
    <w:rsid w:val="0069420A"/>
    <w:rsid w:val="007149F5"/>
    <w:rsid w:val="00746144"/>
    <w:rsid w:val="00756862"/>
    <w:rsid w:val="00762B3B"/>
    <w:rsid w:val="007674CA"/>
    <w:rsid w:val="007A0EBA"/>
    <w:rsid w:val="007D5951"/>
    <w:rsid w:val="007E7A15"/>
    <w:rsid w:val="007F21C7"/>
    <w:rsid w:val="007F243C"/>
    <w:rsid w:val="007F352F"/>
    <w:rsid w:val="00813B10"/>
    <w:rsid w:val="00821ED1"/>
    <w:rsid w:val="0088705D"/>
    <w:rsid w:val="008D0A0F"/>
    <w:rsid w:val="008E3A23"/>
    <w:rsid w:val="00903583"/>
    <w:rsid w:val="0095577D"/>
    <w:rsid w:val="0096149D"/>
    <w:rsid w:val="00A759A4"/>
    <w:rsid w:val="00A8515B"/>
    <w:rsid w:val="00AD46B6"/>
    <w:rsid w:val="00AD7F10"/>
    <w:rsid w:val="00B17349"/>
    <w:rsid w:val="00B23834"/>
    <w:rsid w:val="00B41D4F"/>
    <w:rsid w:val="00B51374"/>
    <w:rsid w:val="00B6176F"/>
    <w:rsid w:val="00B67A03"/>
    <w:rsid w:val="00B8197A"/>
    <w:rsid w:val="00B95C82"/>
    <w:rsid w:val="00BA355E"/>
    <w:rsid w:val="00BA555B"/>
    <w:rsid w:val="00C02895"/>
    <w:rsid w:val="00C04DD6"/>
    <w:rsid w:val="00C126C3"/>
    <w:rsid w:val="00C42884"/>
    <w:rsid w:val="00C80FC6"/>
    <w:rsid w:val="00C81703"/>
    <w:rsid w:val="00CB7EEA"/>
    <w:rsid w:val="00CD1E88"/>
    <w:rsid w:val="00D25668"/>
    <w:rsid w:val="00D65B20"/>
    <w:rsid w:val="00D90FB6"/>
    <w:rsid w:val="00DA59B5"/>
    <w:rsid w:val="00DB0EA7"/>
    <w:rsid w:val="00DE2FF2"/>
    <w:rsid w:val="00E27B33"/>
    <w:rsid w:val="00E46E28"/>
    <w:rsid w:val="00ED6DB6"/>
    <w:rsid w:val="00F353EA"/>
    <w:rsid w:val="00F43005"/>
    <w:rsid w:val="00F60612"/>
    <w:rsid w:val="00FB7553"/>
    <w:rsid w:val="00FF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BA461F"/>
  <w14:defaultImageDpi w14:val="0"/>
  <w15:docId w15:val="{6649F097-94BB-4069-88CC-F9A54876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uiPriority w:val="99"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kada\Application%20Data\Microsoft\Templates\Normal2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Normal2.dot</Template>
  <TotalTime>320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　</Company>
  <LinksUpToDate>false</LinksUpToDate>
  <CharactersWithSpaces>590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第一法規株式会社</dc:creator>
  <cp:lastModifiedBy>5874</cp:lastModifiedBy>
  <cp:revision>34</cp:revision>
  <cp:lastPrinted>2013-04-22T00:08:00Z</cp:lastPrinted>
  <dcterms:created xsi:type="dcterms:W3CDTF">2013-03-01T04:13:00Z</dcterms:created>
  <dcterms:modified xsi:type="dcterms:W3CDTF">2026-10-01T09:16:00Z</dcterms:modified>
</cp:coreProperties>
</file>